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37"/>
        <w:gridCol w:w="720"/>
        <w:gridCol w:w="2866"/>
        <w:gridCol w:w="5312"/>
        <w:gridCol w:w="3790"/>
        <w:gridCol w:w="1524"/>
      </w:tblGrid>
      <w:tr w:rsidR="005D2FB7" w:rsidRPr="00AC59B8" w:rsidTr="00411B29">
        <w:trPr>
          <w:trHeight w:val="371"/>
        </w:trPr>
        <w:tc>
          <w:tcPr>
            <w:tcW w:w="15949" w:type="dxa"/>
            <w:gridSpan w:val="6"/>
            <w:tcBorders>
              <w:bottom w:val="single" w:sz="4" w:space="0" w:color="auto"/>
            </w:tcBorders>
            <w:shd w:val="clear" w:color="auto" w:fill="003366"/>
          </w:tcPr>
          <w:p w:rsidR="005D2FB7" w:rsidRDefault="00F93D98" w:rsidP="00F93D98">
            <w:pPr>
              <w:pStyle w:val="a"/>
              <w:numPr>
                <w:ilvl w:val="0"/>
                <w:numId w:val="0"/>
              </w:numPr>
              <w:jc w:val="both"/>
            </w:pPr>
            <w:bookmarkStart w:id="0" w:name="_Toc222044469"/>
            <w:r>
              <w:t xml:space="preserve">Печатная форма </w:t>
            </w:r>
            <w:r w:rsidR="005D2FB7">
              <w:t>«</w:t>
            </w:r>
            <w:r>
              <w:t>Задачи</w:t>
            </w:r>
            <w:r w:rsidR="005D2FB7">
              <w:t>»</w:t>
            </w:r>
            <w:bookmarkEnd w:id="0"/>
          </w:p>
        </w:tc>
      </w:tr>
      <w:tr w:rsidR="00236854" w:rsidTr="00411B29">
        <w:trPr>
          <w:trHeight w:val="327"/>
        </w:trPr>
        <w:tc>
          <w:tcPr>
            <w:tcW w:w="15949" w:type="dxa"/>
            <w:gridSpan w:val="6"/>
            <w:shd w:val="clear" w:color="auto" w:fill="E0E0E0"/>
          </w:tcPr>
          <w:p w:rsidR="00236854" w:rsidRPr="00AC59B8" w:rsidRDefault="00236854" w:rsidP="00236854">
            <w:pPr>
              <w:rPr>
                <w:b/>
              </w:rPr>
            </w:pPr>
            <w:r w:rsidRPr="00AC59B8">
              <w:rPr>
                <w:b/>
              </w:rPr>
              <w:t>Код отчета</w:t>
            </w:r>
            <w:r w:rsidR="00AC59B8" w:rsidRPr="00AC59B8">
              <w:rPr>
                <w:b/>
              </w:rPr>
              <w:t xml:space="preserve"> «</w:t>
            </w:r>
            <w:r w:rsidR="00411B29">
              <w:rPr>
                <w:b/>
                <w:lang w:val="en-US"/>
              </w:rPr>
              <w:t>RT</w:t>
            </w:r>
            <w:r w:rsidRPr="00AC59B8">
              <w:rPr>
                <w:b/>
                <w:lang w:val="en-US"/>
              </w:rPr>
              <w:t>001</w:t>
            </w:r>
            <w:r w:rsidRPr="00AC59B8">
              <w:rPr>
                <w:b/>
              </w:rPr>
              <w:t>»</w:t>
            </w:r>
          </w:p>
        </w:tc>
      </w:tr>
      <w:tr w:rsidR="005D2FB7" w:rsidTr="00411B29">
        <w:trPr>
          <w:trHeight w:val="327"/>
        </w:trPr>
        <w:tc>
          <w:tcPr>
            <w:tcW w:w="15949" w:type="dxa"/>
            <w:gridSpan w:val="6"/>
            <w:shd w:val="clear" w:color="auto" w:fill="E0E0E0"/>
          </w:tcPr>
          <w:p w:rsidR="005D2FB7" w:rsidRPr="00AC59B8" w:rsidRDefault="005D2FB7" w:rsidP="00AC59B8">
            <w:pPr>
              <w:jc w:val="center"/>
              <w:rPr>
                <w:b/>
              </w:rPr>
            </w:pPr>
            <w:proofErr w:type="spellStart"/>
            <w:r w:rsidRPr="00411B29">
              <w:rPr>
                <w:b/>
              </w:rPr>
              <w:t>Скриншот</w:t>
            </w:r>
            <w:proofErr w:type="spellEnd"/>
          </w:p>
        </w:tc>
      </w:tr>
      <w:tr w:rsidR="005D2FB7" w:rsidTr="00411B29">
        <w:trPr>
          <w:trHeight w:val="316"/>
        </w:trPr>
        <w:tc>
          <w:tcPr>
            <w:tcW w:w="15949" w:type="dxa"/>
            <w:gridSpan w:val="6"/>
            <w:tcBorders>
              <w:bottom w:val="single" w:sz="4" w:space="0" w:color="auto"/>
            </w:tcBorders>
          </w:tcPr>
          <w:p w:rsidR="005D2FB7" w:rsidRDefault="0099507E" w:rsidP="0099507E">
            <w:pPr>
              <w:jc w:val="center"/>
            </w:pPr>
            <w:r w:rsidRPr="0099507E">
              <w:drawing>
                <wp:inline distT="0" distB="0" distL="0" distR="0">
                  <wp:extent cx="2376555" cy="2519772"/>
                  <wp:effectExtent l="19050" t="0" r="4695" b="0"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22710" t="19496" r="37281" b="27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555" cy="2519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FB7" w:rsidTr="00411B29">
        <w:trPr>
          <w:trHeight w:val="327"/>
        </w:trPr>
        <w:tc>
          <w:tcPr>
            <w:tcW w:w="15949" w:type="dxa"/>
            <w:gridSpan w:val="6"/>
            <w:shd w:val="clear" w:color="auto" w:fill="E0E0E0"/>
          </w:tcPr>
          <w:p w:rsidR="005D2FB7" w:rsidRPr="00AC59B8" w:rsidRDefault="005D2FB7" w:rsidP="00AC59B8">
            <w:pPr>
              <w:jc w:val="center"/>
              <w:rPr>
                <w:b/>
              </w:rPr>
            </w:pPr>
            <w:r w:rsidRPr="00AC59B8">
              <w:rPr>
                <w:b/>
              </w:rPr>
              <w:t>Назначение отчета</w:t>
            </w:r>
          </w:p>
        </w:tc>
      </w:tr>
      <w:tr w:rsidR="005D2FB7" w:rsidTr="00411B29">
        <w:trPr>
          <w:trHeight w:val="316"/>
        </w:trPr>
        <w:tc>
          <w:tcPr>
            <w:tcW w:w="15949" w:type="dxa"/>
            <w:gridSpan w:val="6"/>
            <w:tcBorders>
              <w:bottom w:val="single" w:sz="4" w:space="0" w:color="auto"/>
            </w:tcBorders>
          </w:tcPr>
          <w:p w:rsidR="005D2FB7" w:rsidRPr="0099507E" w:rsidRDefault="0099507E" w:rsidP="0099507E">
            <w:pPr>
              <w:jc w:val="center"/>
              <w:rPr>
                <w:u w:val="double"/>
              </w:rPr>
            </w:pPr>
            <w:r>
              <w:rPr>
                <w:u w:val="double"/>
              </w:rPr>
              <w:t>Для печати формы задачи</w:t>
            </w:r>
          </w:p>
        </w:tc>
      </w:tr>
      <w:tr w:rsidR="00CD5881" w:rsidTr="00411B29">
        <w:trPr>
          <w:trHeight w:val="327"/>
        </w:trPr>
        <w:tc>
          <w:tcPr>
            <w:tcW w:w="15949" w:type="dxa"/>
            <w:gridSpan w:val="6"/>
            <w:shd w:val="clear" w:color="auto" w:fill="E0E0E0"/>
          </w:tcPr>
          <w:p w:rsidR="00CD5881" w:rsidRPr="00AC59B8" w:rsidRDefault="00CD5881" w:rsidP="00AC59B8">
            <w:pPr>
              <w:jc w:val="center"/>
              <w:rPr>
                <w:b/>
              </w:rPr>
            </w:pPr>
            <w:r w:rsidRPr="00AC59B8">
              <w:rPr>
                <w:b/>
              </w:rPr>
              <w:t>Детальная информация</w:t>
            </w:r>
          </w:p>
        </w:tc>
      </w:tr>
      <w:tr w:rsidR="00CD5881" w:rsidTr="00411B29">
        <w:trPr>
          <w:trHeight w:val="316"/>
        </w:trPr>
        <w:tc>
          <w:tcPr>
            <w:tcW w:w="15949" w:type="dxa"/>
            <w:gridSpan w:val="6"/>
            <w:tcBorders>
              <w:bottom w:val="single" w:sz="4" w:space="0" w:color="auto"/>
            </w:tcBorders>
          </w:tcPr>
          <w:p w:rsidR="00CD5881" w:rsidRPr="00327F78" w:rsidRDefault="00CD5881" w:rsidP="00BF0B2B"/>
        </w:tc>
      </w:tr>
      <w:tr w:rsidR="005D2FB7" w:rsidTr="00411B29">
        <w:trPr>
          <w:trHeight w:val="327"/>
        </w:trPr>
        <w:tc>
          <w:tcPr>
            <w:tcW w:w="15949" w:type="dxa"/>
            <w:gridSpan w:val="6"/>
            <w:tcBorders>
              <w:bottom w:val="single" w:sz="4" w:space="0" w:color="auto"/>
            </w:tcBorders>
            <w:shd w:val="clear" w:color="auto" w:fill="E0E0E0"/>
          </w:tcPr>
          <w:p w:rsidR="005D2FB7" w:rsidRPr="00AC59B8" w:rsidRDefault="005D2FB7" w:rsidP="00AC59B8">
            <w:pPr>
              <w:jc w:val="center"/>
              <w:rPr>
                <w:b/>
              </w:rPr>
            </w:pPr>
            <w:r w:rsidRPr="00AC59B8">
              <w:rPr>
                <w:b/>
              </w:rPr>
              <w:t>Фильтры</w:t>
            </w:r>
          </w:p>
        </w:tc>
      </w:tr>
      <w:tr w:rsidR="005D2FB7" w:rsidTr="00CF24C8">
        <w:trPr>
          <w:trHeight w:val="327"/>
        </w:trPr>
        <w:tc>
          <w:tcPr>
            <w:tcW w:w="2457" w:type="dxa"/>
            <w:gridSpan w:val="2"/>
            <w:shd w:val="clear" w:color="auto" w:fill="D9F1FF"/>
          </w:tcPr>
          <w:p w:rsidR="005D2FB7" w:rsidRDefault="005D2FB7" w:rsidP="00BF0B2B">
            <w:r>
              <w:t>Название</w:t>
            </w:r>
          </w:p>
        </w:tc>
        <w:tc>
          <w:tcPr>
            <w:tcW w:w="8178" w:type="dxa"/>
            <w:gridSpan w:val="2"/>
            <w:shd w:val="clear" w:color="auto" w:fill="D9F1FF"/>
          </w:tcPr>
          <w:p w:rsidR="005D2FB7" w:rsidRDefault="005D2FB7" w:rsidP="00BF0B2B">
            <w:r>
              <w:t>Назначение</w:t>
            </w:r>
          </w:p>
        </w:tc>
        <w:tc>
          <w:tcPr>
            <w:tcW w:w="5314" w:type="dxa"/>
            <w:gridSpan w:val="2"/>
            <w:shd w:val="clear" w:color="auto" w:fill="D9F1FF"/>
          </w:tcPr>
          <w:p w:rsidR="005D2FB7" w:rsidRDefault="005D2FB7" w:rsidP="00BF0B2B">
            <w:r>
              <w:t>По умолчанию</w:t>
            </w:r>
          </w:p>
        </w:tc>
      </w:tr>
      <w:tr w:rsidR="005D2FB7" w:rsidRPr="00D418F2" w:rsidTr="00CF24C8">
        <w:trPr>
          <w:trHeight w:val="316"/>
        </w:trPr>
        <w:tc>
          <w:tcPr>
            <w:tcW w:w="2457" w:type="dxa"/>
            <w:gridSpan w:val="2"/>
          </w:tcPr>
          <w:p w:rsidR="005D2FB7" w:rsidRPr="00D418F2" w:rsidRDefault="005D2FB7" w:rsidP="00BF0B2B"/>
        </w:tc>
        <w:tc>
          <w:tcPr>
            <w:tcW w:w="8178" w:type="dxa"/>
            <w:gridSpan w:val="2"/>
          </w:tcPr>
          <w:p w:rsidR="005D2FB7" w:rsidRPr="00D418F2" w:rsidRDefault="005D2FB7" w:rsidP="00BF0B2B"/>
        </w:tc>
        <w:tc>
          <w:tcPr>
            <w:tcW w:w="5314" w:type="dxa"/>
            <w:gridSpan w:val="2"/>
          </w:tcPr>
          <w:p w:rsidR="005D2FB7" w:rsidRPr="00D418F2" w:rsidRDefault="005D2FB7" w:rsidP="00BF0B2B"/>
        </w:tc>
      </w:tr>
      <w:tr w:rsidR="005D2FB7" w:rsidRPr="00D418F2" w:rsidTr="00CF24C8">
        <w:trPr>
          <w:trHeight w:val="316"/>
        </w:trPr>
        <w:tc>
          <w:tcPr>
            <w:tcW w:w="2457" w:type="dxa"/>
            <w:gridSpan w:val="2"/>
          </w:tcPr>
          <w:p w:rsidR="005D2FB7" w:rsidRPr="00D418F2" w:rsidRDefault="005D2FB7" w:rsidP="00BF0B2B"/>
        </w:tc>
        <w:tc>
          <w:tcPr>
            <w:tcW w:w="8178" w:type="dxa"/>
            <w:gridSpan w:val="2"/>
          </w:tcPr>
          <w:p w:rsidR="005D2FB7" w:rsidRPr="00D418F2" w:rsidRDefault="005D2FB7" w:rsidP="00BF0B2B"/>
        </w:tc>
        <w:tc>
          <w:tcPr>
            <w:tcW w:w="5314" w:type="dxa"/>
            <w:gridSpan w:val="2"/>
          </w:tcPr>
          <w:p w:rsidR="005D2FB7" w:rsidRPr="00D418F2" w:rsidRDefault="005D2FB7" w:rsidP="00BF0B2B"/>
        </w:tc>
      </w:tr>
      <w:tr w:rsidR="005D2FB7" w:rsidRPr="00D418F2" w:rsidTr="00CF24C8">
        <w:trPr>
          <w:trHeight w:val="316"/>
        </w:trPr>
        <w:tc>
          <w:tcPr>
            <w:tcW w:w="2457" w:type="dxa"/>
            <w:gridSpan w:val="2"/>
          </w:tcPr>
          <w:p w:rsidR="005D2FB7" w:rsidRPr="00D418F2" w:rsidRDefault="005D2FB7" w:rsidP="00BF0B2B"/>
        </w:tc>
        <w:tc>
          <w:tcPr>
            <w:tcW w:w="8178" w:type="dxa"/>
            <w:gridSpan w:val="2"/>
          </w:tcPr>
          <w:p w:rsidR="005D2FB7" w:rsidRPr="00D418F2" w:rsidRDefault="005D2FB7" w:rsidP="00BF0B2B"/>
        </w:tc>
        <w:tc>
          <w:tcPr>
            <w:tcW w:w="5314" w:type="dxa"/>
            <w:gridSpan w:val="2"/>
          </w:tcPr>
          <w:p w:rsidR="005D2FB7" w:rsidRPr="00D418F2" w:rsidRDefault="005D2FB7" w:rsidP="00D418F2"/>
        </w:tc>
      </w:tr>
      <w:tr w:rsidR="005D2FB7" w:rsidTr="00CF24C8">
        <w:trPr>
          <w:trHeight w:val="327"/>
        </w:trPr>
        <w:tc>
          <w:tcPr>
            <w:tcW w:w="2457" w:type="dxa"/>
            <w:gridSpan w:val="2"/>
          </w:tcPr>
          <w:p w:rsidR="005D2FB7" w:rsidRDefault="005D2FB7" w:rsidP="00BF0B2B"/>
        </w:tc>
        <w:tc>
          <w:tcPr>
            <w:tcW w:w="8178" w:type="dxa"/>
            <w:gridSpan w:val="2"/>
          </w:tcPr>
          <w:p w:rsidR="005D2FB7" w:rsidRDefault="005D2FB7" w:rsidP="00BF0B2B"/>
        </w:tc>
        <w:tc>
          <w:tcPr>
            <w:tcW w:w="5314" w:type="dxa"/>
            <w:gridSpan w:val="2"/>
          </w:tcPr>
          <w:p w:rsidR="005D2FB7" w:rsidRDefault="005D2FB7" w:rsidP="00BF0B2B"/>
        </w:tc>
      </w:tr>
      <w:tr w:rsidR="005D2FB7" w:rsidTr="00CF24C8">
        <w:trPr>
          <w:trHeight w:val="316"/>
        </w:trPr>
        <w:tc>
          <w:tcPr>
            <w:tcW w:w="2457" w:type="dxa"/>
            <w:gridSpan w:val="2"/>
          </w:tcPr>
          <w:p w:rsidR="005D2FB7" w:rsidRDefault="005D2FB7" w:rsidP="00BF0B2B"/>
        </w:tc>
        <w:tc>
          <w:tcPr>
            <w:tcW w:w="8178" w:type="dxa"/>
            <w:gridSpan w:val="2"/>
          </w:tcPr>
          <w:p w:rsidR="005D2FB7" w:rsidRDefault="005D2FB7" w:rsidP="00BF0B2B"/>
        </w:tc>
        <w:tc>
          <w:tcPr>
            <w:tcW w:w="5314" w:type="dxa"/>
            <w:gridSpan w:val="2"/>
          </w:tcPr>
          <w:p w:rsidR="005D2FB7" w:rsidRDefault="005D2FB7" w:rsidP="00BF0B2B"/>
        </w:tc>
      </w:tr>
      <w:tr w:rsidR="005D2FB7" w:rsidTr="00CF24C8">
        <w:trPr>
          <w:trHeight w:val="327"/>
        </w:trPr>
        <w:tc>
          <w:tcPr>
            <w:tcW w:w="2457" w:type="dxa"/>
            <w:gridSpan w:val="2"/>
            <w:tcBorders>
              <w:bottom w:val="single" w:sz="4" w:space="0" w:color="auto"/>
            </w:tcBorders>
          </w:tcPr>
          <w:p w:rsidR="005D2FB7" w:rsidRDefault="005D2FB7" w:rsidP="00BF0B2B"/>
        </w:tc>
        <w:tc>
          <w:tcPr>
            <w:tcW w:w="8178" w:type="dxa"/>
            <w:gridSpan w:val="2"/>
            <w:tcBorders>
              <w:bottom w:val="single" w:sz="4" w:space="0" w:color="auto"/>
            </w:tcBorders>
          </w:tcPr>
          <w:p w:rsidR="005D2FB7" w:rsidRDefault="005D2FB7" w:rsidP="00BF0B2B"/>
        </w:tc>
        <w:tc>
          <w:tcPr>
            <w:tcW w:w="5314" w:type="dxa"/>
            <w:gridSpan w:val="2"/>
            <w:tcBorders>
              <w:bottom w:val="single" w:sz="4" w:space="0" w:color="auto"/>
            </w:tcBorders>
          </w:tcPr>
          <w:p w:rsidR="005D2FB7" w:rsidRDefault="005D2FB7" w:rsidP="00BF0B2B"/>
        </w:tc>
      </w:tr>
      <w:tr w:rsidR="005D2FB7" w:rsidTr="00411B29">
        <w:trPr>
          <w:trHeight w:val="316"/>
        </w:trPr>
        <w:tc>
          <w:tcPr>
            <w:tcW w:w="15949" w:type="dxa"/>
            <w:gridSpan w:val="6"/>
            <w:tcBorders>
              <w:bottom w:val="single" w:sz="4" w:space="0" w:color="auto"/>
            </w:tcBorders>
            <w:shd w:val="clear" w:color="auto" w:fill="E0E0E0"/>
          </w:tcPr>
          <w:p w:rsidR="005D2FB7" w:rsidRPr="00AC59B8" w:rsidRDefault="005D2FB7" w:rsidP="00AC59B8">
            <w:pPr>
              <w:jc w:val="center"/>
              <w:rPr>
                <w:b/>
              </w:rPr>
            </w:pPr>
            <w:r w:rsidRPr="00AC59B8">
              <w:rPr>
                <w:b/>
              </w:rPr>
              <w:t>Поля отчета</w:t>
            </w:r>
          </w:p>
        </w:tc>
      </w:tr>
      <w:tr w:rsidR="008B3395" w:rsidTr="00CF24C8">
        <w:trPr>
          <w:trHeight w:val="327"/>
        </w:trPr>
        <w:tc>
          <w:tcPr>
            <w:tcW w:w="1737" w:type="dxa"/>
            <w:shd w:val="clear" w:color="auto" w:fill="D9F1FF"/>
          </w:tcPr>
          <w:p w:rsidR="008B3395" w:rsidRPr="00411B29" w:rsidRDefault="00411B29" w:rsidP="00BF0B2B">
            <w:r>
              <w:t>Название</w:t>
            </w:r>
          </w:p>
        </w:tc>
        <w:tc>
          <w:tcPr>
            <w:tcW w:w="3586" w:type="dxa"/>
            <w:gridSpan w:val="2"/>
            <w:shd w:val="clear" w:color="auto" w:fill="D9F1FF"/>
          </w:tcPr>
          <w:p w:rsidR="008B3395" w:rsidRDefault="00411B29" w:rsidP="00BF0B2B">
            <w:r>
              <w:t>Описание</w:t>
            </w:r>
          </w:p>
        </w:tc>
        <w:tc>
          <w:tcPr>
            <w:tcW w:w="9102" w:type="dxa"/>
            <w:gridSpan w:val="2"/>
            <w:shd w:val="clear" w:color="auto" w:fill="D9F1FF"/>
          </w:tcPr>
          <w:p w:rsidR="008B3395" w:rsidRDefault="00411B29" w:rsidP="00BF0B2B">
            <w:r>
              <w:t>Формула</w:t>
            </w:r>
            <w:r w:rsidR="007A43B1">
              <w:t xml:space="preserve"> (</w:t>
            </w:r>
            <w:proofErr w:type="spellStart"/>
            <w:r w:rsidR="007A43B1">
              <w:t>Значение\поле</w:t>
            </w:r>
            <w:proofErr w:type="spellEnd"/>
            <w:r w:rsidR="007A43B1">
              <w:t>)</w:t>
            </w:r>
          </w:p>
        </w:tc>
        <w:tc>
          <w:tcPr>
            <w:tcW w:w="1524" w:type="dxa"/>
            <w:shd w:val="clear" w:color="auto" w:fill="D9F1FF"/>
          </w:tcPr>
          <w:p w:rsidR="008B3395" w:rsidRDefault="00411B29" w:rsidP="00BF0B2B">
            <w:r>
              <w:t>Сортировать</w:t>
            </w:r>
          </w:p>
        </w:tc>
      </w:tr>
      <w:tr w:rsidR="00F1106C" w:rsidRPr="00AC59B8" w:rsidTr="00CF24C8">
        <w:trPr>
          <w:trHeight w:val="316"/>
        </w:trPr>
        <w:tc>
          <w:tcPr>
            <w:tcW w:w="1737" w:type="dxa"/>
          </w:tcPr>
          <w:p w:rsidR="00F1106C" w:rsidRPr="008668FF" w:rsidRDefault="00F1106C" w:rsidP="00CF24C8">
            <w:pPr>
              <w:spacing w:after="200" w:line="276" w:lineRule="auto"/>
            </w:pPr>
            <w:r>
              <w:t>Статус задачи</w:t>
            </w:r>
          </w:p>
        </w:tc>
        <w:tc>
          <w:tcPr>
            <w:tcW w:w="3586" w:type="dxa"/>
            <w:gridSpan w:val="2"/>
          </w:tcPr>
          <w:p w:rsidR="00F1106C" w:rsidRPr="00AC59B8" w:rsidRDefault="007A43B1" w:rsidP="008B3395">
            <w:r>
              <w:t>Статус задачи в ходе ее выполнения</w:t>
            </w:r>
          </w:p>
        </w:tc>
        <w:tc>
          <w:tcPr>
            <w:tcW w:w="9102" w:type="dxa"/>
            <w:gridSpan w:val="2"/>
          </w:tcPr>
          <w:p w:rsidR="00F1106C" w:rsidRPr="00AC59B8" w:rsidRDefault="007A43B1" w:rsidP="008B3395">
            <w:r>
              <w:rPr>
                <w:lang w:val="en-US"/>
              </w:rPr>
              <w:t>‘</w:t>
            </w:r>
            <w:proofErr w:type="spellStart"/>
            <w:r>
              <w:rPr>
                <w:lang w:val="en-US"/>
              </w:rPr>
              <w:t>Task.Status</w:t>
            </w:r>
            <w:proofErr w:type="spellEnd"/>
            <w:r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F1106C" w:rsidRPr="00AC59B8" w:rsidRDefault="00F1106C" w:rsidP="008B3395"/>
        </w:tc>
      </w:tr>
      <w:tr w:rsidR="00F1106C" w:rsidRPr="00AC59B8" w:rsidTr="00CF24C8">
        <w:trPr>
          <w:trHeight w:val="316"/>
        </w:trPr>
        <w:tc>
          <w:tcPr>
            <w:tcW w:w="1737" w:type="dxa"/>
          </w:tcPr>
          <w:p w:rsidR="00F1106C" w:rsidRPr="00101B3A" w:rsidRDefault="00F1106C" w:rsidP="00CF24C8">
            <w:r>
              <w:t xml:space="preserve">Категория </w:t>
            </w:r>
            <w:r>
              <w:lastRenderedPageBreak/>
              <w:t>задачи</w:t>
            </w:r>
          </w:p>
        </w:tc>
        <w:tc>
          <w:tcPr>
            <w:tcW w:w="3586" w:type="dxa"/>
            <w:gridSpan w:val="2"/>
          </w:tcPr>
          <w:p w:rsidR="00F1106C" w:rsidRPr="00AC59B8" w:rsidRDefault="00F1106C" w:rsidP="00D418F2"/>
        </w:tc>
        <w:tc>
          <w:tcPr>
            <w:tcW w:w="9102" w:type="dxa"/>
            <w:gridSpan w:val="2"/>
          </w:tcPr>
          <w:p w:rsidR="00F1106C" w:rsidRPr="00AC59B8" w:rsidRDefault="007A43B1" w:rsidP="001A6589">
            <w:r>
              <w:t xml:space="preserve"> </w:t>
            </w:r>
            <w:r>
              <w:rPr>
                <w:lang w:val="en-US"/>
              </w:rPr>
              <w:t>‘</w:t>
            </w:r>
            <w:proofErr w:type="spellStart"/>
            <w:r>
              <w:rPr>
                <w:lang w:val="en-US"/>
              </w:rPr>
              <w:t>Task.TaskCategory</w:t>
            </w:r>
            <w:proofErr w:type="spellEnd"/>
            <w:r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F1106C" w:rsidRPr="00AC59B8" w:rsidRDefault="00F1106C" w:rsidP="001A6589"/>
        </w:tc>
      </w:tr>
      <w:tr w:rsidR="00F1106C" w:rsidRPr="00AC59B8" w:rsidTr="00CF24C8">
        <w:trPr>
          <w:trHeight w:val="316"/>
        </w:trPr>
        <w:tc>
          <w:tcPr>
            <w:tcW w:w="1737" w:type="dxa"/>
          </w:tcPr>
          <w:p w:rsidR="00F1106C" w:rsidRDefault="00F1106C" w:rsidP="00CF24C8">
            <w:r>
              <w:lastRenderedPageBreak/>
              <w:t>Услуги задачи</w:t>
            </w:r>
          </w:p>
        </w:tc>
        <w:tc>
          <w:tcPr>
            <w:tcW w:w="3586" w:type="dxa"/>
            <w:gridSpan w:val="2"/>
          </w:tcPr>
          <w:p w:rsidR="00F1106C" w:rsidRPr="00AC59B8" w:rsidRDefault="00F1106C" w:rsidP="00D418F2"/>
        </w:tc>
        <w:tc>
          <w:tcPr>
            <w:tcW w:w="9102" w:type="dxa"/>
            <w:gridSpan w:val="2"/>
          </w:tcPr>
          <w:p w:rsidR="00F1106C" w:rsidRPr="00AC59B8" w:rsidRDefault="00794F17" w:rsidP="00D418F2">
            <w:r>
              <w:rPr>
                <w:lang w:val="en-US"/>
              </w:rPr>
              <w:t>‘</w:t>
            </w:r>
            <w:proofErr w:type="spellStart"/>
            <w:r>
              <w:rPr>
                <w:lang w:val="en-US"/>
              </w:rPr>
              <w:t>Task.TaskServices.Services</w:t>
            </w:r>
            <w:proofErr w:type="spellEnd"/>
            <w:r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F1106C" w:rsidRPr="00AC59B8" w:rsidRDefault="00F1106C" w:rsidP="001A6589"/>
        </w:tc>
      </w:tr>
      <w:tr w:rsidR="00F1106C" w:rsidRPr="00AC59B8" w:rsidTr="00CF24C8">
        <w:trPr>
          <w:trHeight w:val="316"/>
        </w:trPr>
        <w:tc>
          <w:tcPr>
            <w:tcW w:w="1737" w:type="dxa"/>
          </w:tcPr>
          <w:p w:rsidR="00F1106C" w:rsidRPr="002A72C3" w:rsidRDefault="007A43B1" w:rsidP="00CF24C8">
            <w:pPr>
              <w:rPr>
                <w:sz w:val="28"/>
                <w:szCs w:val="28"/>
              </w:rPr>
            </w:pPr>
            <w:r w:rsidRPr="007A43B1">
              <w:t>Стоимость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586" w:type="dxa"/>
            <w:gridSpan w:val="2"/>
          </w:tcPr>
          <w:p w:rsidR="00F1106C" w:rsidRPr="00DE1DAD" w:rsidRDefault="00F1106C" w:rsidP="00CF24C8"/>
        </w:tc>
        <w:tc>
          <w:tcPr>
            <w:tcW w:w="9102" w:type="dxa"/>
            <w:gridSpan w:val="2"/>
          </w:tcPr>
          <w:p w:rsidR="00F1106C" w:rsidRPr="00794F17" w:rsidRDefault="00794F17" w:rsidP="00794F17">
            <w:r>
              <w:rPr>
                <w:lang w:val="en-US"/>
              </w:rPr>
              <w:t>‘</w:t>
            </w:r>
            <w:proofErr w:type="spellStart"/>
            <w:r>
              <w:rPr>
                <w:lang w:val="en-US"/>
              </w:rPr>
              <w:t>Task.TaskServices.Services.Price</w:t>
            </w:r>
            <w:proofErr w:type="spellEnd"/>
            <w:r>
              <w:rPr>
                <w:lang w:val="en-US"/>
              </w:rPr>
              <w:t>’</w:t>
            </w:r>
            <w:r>
              <w:t xml:space="preserve"> </w:t>
            </w:r>
          </w:p>
        </w:tc>
        <w:tc>
          <w:tcPr>
            <w:tcW w:w="1524" w:type="dxa"/>
          </w:tcPr>
          <w:p w:rsidR="00F1106C" w:rsidRPr="00AC59B8" w:rsidRDefault="00F1106C" w:rsidP="001A6589"/>
        </w:tc>
      </w:tr>
      <w:tr w:rsidR="00F1106C" w:rsidRPr="00AC59B8" w:rsidTr="00CF24C8">
        <w:trPr>
          <w:trHeight w:val="316"/>
        </w:trPr>
        <w:tc>
          <w:tcPr>
            <w:tcW w:w="1737" w:type="dxa"/>
          </w:tcPr>
          <w:p w:rsidR="00F1106C" w:rsidRDefault="007A43B1" w:rsidP="00CF24C8">
            <w:r>
              <w:t xml:space="preserve">Количество </w:t>
            </w:r>
          </w:p>
        </w:tc>
        <w:tc>
          <w:tcPr>
            <w:tcW w:w="3586" w:type="dxa"/>
            <w:gridSpan w:val="2"/>
          </w:tcPr>
          <w:p w:rsidR="00F1106C" w:rsidRPr="00AC59B8" w:rsidRDefault="00F1106C" w:rsidP="001A6589"/>
        </w:tc>
        <w:tc>
          <w:tcPr>
            <w:tcW w:w="9102" w:type="dxa"/>
            <w:gridSpan w:val="2"/>
          </w:tcPr>
          <w:p w:rsidR="00F1106C" w:rsidRPr="00794F17" w:rsidRDefault="00794F17" w:rsidP="001A6589">
            <w:pPr>
              <w:rPr>
                <w:lang w:val="en-US"/>
              </w:rPr>
            </w:pPr>
            <w:r>
              <w:rPr>
                <w:lang w:val="en-US"/>
              </w:rPr>
              <w:t>‘</w:t>
            </w:r>
            <w:proofErr w:type="spellStart"/>
            <w:r>
              <w:rPr>
                <w:lang w:val="en-US"/>
              </w:rPr>
              <w:t>Task.TaskServices.Services.Quantity</w:t>
            </w:r>
            <w:proofErr w:type="spellEnd"/>
            <w:r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F1106C" w:rsidRPr="00AC59B8" w:rsidRDefault="00F1106C" w:rsidP="001A6589"/>
        </w:tc>
      </w:tr>
      <w:tr w:rsidR="007A43B1" w:rsidRPr="00AC59B8" w:rsidTr="00CF24C8">
        <w:trPr>
          <w:trHeight w:val="316"/>
        </w:trPr>
        <w:tc>
          <w:tcPr>
            <w:tcW w:w="1737" w:type="dxa"/>
          </w:tcPr>
          <w:p w:rsidR="007A43B1" w:rsidRPr="002A72C3" w:rsidRDefault="007A43B1" w:rsidP="00CF24C8">
            <w:pPr>
              <w:rPr>
                <w:sz w:val="28"/>
                <w:szCs w:val="28"/>
              </w:rPr>
            </w:pPr>
            <w:r w:rsidRPr="00F93D98">
              <w:t>Описание</w:t>
            </w:r>
            <w:r w:rsidRPr="002A72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86" w:type="dxa"/>
            <w:gridSpan w:val="2"/>
          </w:tcPr>
          <w:p w:rsidR="007A43B1" w:rsidRDefault="007A43B1" w:rsidP="00CF24C8"/>
        </w:tc>
        <w:tc>
          <w:tcPr>
            <w:tcW w:w="9102" w:type="dxa"/>
            <w:gridSpan w:val="2"/>
          </w:tcPr>
          <w:p w:rsidR="007A43B1" w:rsidRPr="00CF24C8" w:rsidRDefault="00CF24C8" w:rsidP="008B3395">
            <w:r w:rsidRPr="00CF24C8">
              <w:rPr>
                <w:lang w:val="en-US"/>
              </w:rPr>
              <w:t>‘</w:t>
            </w:r>
            <w:proofErr w:type="spellStart"/>
            <w:r w:rsidRPr="00CF24C8">
              <w:rPr>
                <w:lang w:val="en-US"/>
              </w:rPr>
              <w:t>Task.Description</w:t>
            </w:r>
            <w:proofErr w:type="spellEnd"/>
            <w:r w:rsidRPr="00CF24C8"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7A43B1" w:rsidRPr="00AC59B8" w:rsidRDefault="007A43B1" w:rsidP="008B3395"/>
        </w:tc>
      </w:tr>
      <w:tr w:rsidR="007A43B1" w:rsidRPr="00AC59B8" w:rsidTr="00CF24C8">
        <w:trPr>
          <w:trHeight w:val="316"/>
        </w:trPr>
        <w:tc>
          <w:tcPr>
            <w:tcW w:w="1737" w:type="dxa"/>
          </w:tcPr>
          <w:p w:rsidR="007A43B1" w:rsidRDefault="007A43B1" w:rsidP="00CF24C8">
            <w:r>
              <w:t>Комментарий</w:t>
            </w:r>
          </w:p>
        </w:tc>
        <w:tc>
          <w:tcPr>
            <w:tcW w:w="3586" w:type="dxa"/>
            <w:gridSpan w:val="2"/>
          </w:tcPr>
          <w:p w:rsidR="007A43B1" w:rsidRPr="00AC59B8" w:rsidRDefault="007A43B1" w:rsidP="008B3395"/>
        </w:tc>
        <w:tc>
          <w:tcPr>
            <w:tcW w:w="9102" w:type="dxa"/>
            <w:gridSpan w:val="2"/>
          </w:tcPr>
          <w:p w:rsidR="007A43B1" w:rsidRPr="00AC59B8" w:rsidRDefault="00CF24C8" w:rsidP="008B3395">
            <w:r>
              <w:rPr>
                <w:lang w:val="en-US"/>
              </w:rPr>
              <w:t>‘</w:t>
            </w:r>
            <w:proofErr w:type="spellStart"/>
            <w:r>
              <w:rPr>
                <w:lang w:val="en-US"/>
              </w:rPr>
              <w:t>Task.Comment</w:t>
            </w:r>
            <w:proofErr w:type="spellEnd"/>
            <w:r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7A43B1" w:rsidRPr="00AC59B8" w:rsidRDefault="007A43B1" w:rsidP="008B3395"/>
        </w:tc>
      </w:tr>
      <w:tr w:rsidR="007A43B1" w:rsidRPr="00AC59B8" w:rsidTr="00CF24C8">
        <w:trPr>
          <w:trHeight w:val="316"/>
        </w:trPr>
        <w:tc>
          <w:tcPr>
            <w:tcW w:w="1737" w:type="dxa"/>
          </w:tcPr>
          <w:p w:rsidR="007A43B1" w:rsidRDefault="007A43B1" w:rsidP="00CF24C8">
            <w:r>
              <w:t>Гость / Группа гостей /Мероприятие:</w:t>
            </w:r>
          </w:p>
        </w:tc>
        <w:tc>
          <w:tcPr>
            <w:tcW w:w="3586" w:type="dxa"/>
            <w:gridSpan w:val="2"/>
          </w:tcPr>
          <w:p w:rsidR="007A43B1" w:rsidRPr="00101B3A" w:rsidRDefault="007A43B1" w:rsidP="00CF24C8">
            <w:pPr>
              <w:rPr>
                <w:sz w:val="28"/>
                <w:szCs w:val="28"/>
              </w:rPr>
            </w:pPr>
          </w:p>
        </w:tc>
        <w:tc>
          <w:tcPr>
            <w:tcW w:w="9102" w:type="dxa"/>
            <w:gridSpan w:val="2"/>
          </w:tcPr>
          <w:p w:rsidR="007A43B1" w:rsidRPr="00794F17" w:rsidRDefault="00794F17" w:rsidP="008B3395">
            <w:pPr>
              <w:rPr>
                <w:lang w:val="en-US"/>
              </w:rPr>
            </w:pPr>
            <w:r>
              <w:rPr>
                <w:lang w:val="en-US"/>
              </w:rPr>
              <w:t>‘</w:t>
            </w:r>
            <w:proofErr w:type="spellStart"/>
            <w:r>
              <w:rPr>
                <w:lang w:val="en-US"/>
              </w:rPr>
              <w:t>Task.AgentAccount.ID.Name</w:t>
            </w:r>
            <w:proofErr w:type="spellEnd"/>
            <w:r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7A43B1" w:rsidRPr="00AC59B8" w:rsidRDefault="007A43B1" w:rsidP="008B3395"/>
        </w:tc>
      </w:tr>
      <w:tr w:rsidR="007A43B1" w:rsidRPr="00AC59B8" w:rsidTr="00CF24C8">
        <w:trPr>
          <w:trHeight w:val="316"/>
        </w:trPr>
        <w:tc>
          <w:tcPr>
            <w:tcW w:w="1737" w:type="dxa"/>
          </w:tcPr>
          <w:p w:rsidR="007A43B1" w:rsidRDefault="007A43B1" w:rsidP="00CF24C8">
            <w:r>
              <w:t>Лицевой счет</w:t>
            </w:r>
          </w:p>
        </w:tc>
        <w:tc>
          <w:tcPr>
            <w:tcW w:w="3586" w:type="dxa"/>
            <w:gridSpan w:val="2"/>
          </w:tcPr>
          <w:p w:rsidR="007A43B1" w:rsidRPr="00AC59B8" w:rsidRDefault="007A43B1" w:rsidP="008B3395"/>
        </w:tc>
        <w:tc>
          <w:tcPr>
            <w:tcW w:w="9102" w:type="dxa"/>
            <w:gridSpan w:val="2"/>
          </w:tcPr>
          <w:p w:rsidR="007A43B1" w:rsidRPr="00AC59B8" w:rsidRDefault="00794F17" w:rsidP="008B3395">
            <w:r>
              <w:rPr>
                <w:lang w:val="en-US"/>
              </w:rPr>
              <w:t>‘</w:t>
            </w:r>
            <w:proofErr w:type="spellStart"/>
            <w:r>
              <w:rPr>
                <w:lang w:val="en-US"/>
              </w:rPr>
              <w:t>Task.AgentAccount.ID.Acount</w:t>
            </w:r>
            <w:proofErr w:type="spellEnd"/>
            <w:r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7A43B1" w:rsidRPr="00AC59B8" w:rsidRDefault="007A43B1" w:rsidP="008B3395"/>
        </w:tc>
      </w:tr>
      <w:tr w:rsidR="00CF24C8" w:rsidRPr="00CF24C8" w:rsidTr="00CF24C8">
        <w:trPr>
          <w:trHeight w:val="316"/>
        </w:trPr>
        <w:tc>
          <w:tcPr>
            <w:tcW w:w="1737" w:type="dxa"/>
          </w:tcPr>
          <w:p w:rsidR="00CF24C8" w:rsidRPr="00101B3A" w:rsidRDefault="00CF24C8" w:rsidP="00CF24C8">
            <w:pPr>
              <w:rPr>
                <w:sz w:val="28"/>
                <w:szCs w:val="28"/>
              </w:rPr>
            </w:pPr>
            <w:r>
              <w:t>Время поступления</w:t>
            </w:r>
          </w:p>
        </w:tc>
        <w:tc>
          <w:tcPr>
            <w:tcW w:w="3586" w:type="dxa"/>
            <w:gridSpan w:val="2"/>
          </w:tcPr>
          <w:p w:rsidR="00CF24C8" w:rsidRPr="00DE1DAD" w:rsidRDefault="00CF24C8" w:rsidP="00CF24C8"/>
        </w:tc>
        <w:tc>
          <w:tcPr>
            <w:tcW w:w="9102" w:type="dxa"/>
            <w:gridSpan w:val="2"/>
          </w:tcPr>
          <w:p w:rsidR="00CF24C8" w:rsidRPr="00CF24C8" w:rsidRDefault="00CF24C8" w:rsidP="00CF24C8">
            <w:r w:rsidRPr="00CF24C8">
              <w:t>‘</w:t>
            </w:r>
            <w:r>
              <w:rPr>
                <w:lang w:val="en-US"/>
              </w:rPr>
              <w:t>Task</w:t>
            </w:r>
            <w:r w:rsidRPr="00CF24C8">
              <w:t>.</w:t>
            </w:r>
            <w:proofErr w:type="spellStart"/>
            <w:r>
              <w:rPr>
                <w:lang w:val="en-US"/>
              </w:rPr>
              <w:t>CreationTime</w:t>
            </w:r>
            <w:proofErr w:type="spellEnd"/>
            <w:r w:rsidRPr="00CF24C8">
              <w:t>’</w:t>
            </w:r>
            <w:r>
              <w:t>,</w:t>
            </w:r>
            <w:r w:rsidRPr="00CF24C8">
              <w:t xml:space="preserve"> </w:t>
            </w:r>
            <w:r>
              <w:t>формат</w:t>
            </w:r>
            <w:r w:rsidR="00794F17">
              <w:t>:</w:t>
            </w:r>
            <w:r w:rsidRPr="00CF24C8">
              <w:t xml:space="preserve"> ‘</w:t>
            </w:r>
            <w:proofErr w:type="spellStart"/>
            <w:r>
              <w:rPr>
                <w:lang w:val="en-US"/>
              </w:rPr>
              <w:t>hh</w:t>
            </w:r>
            <w:proofErr w:type="spellEnd"/>
            <w:r w:rsidRPr="00CF24C8">
              <w:t>’:’</w:t>
            </w:r>
            <w:r>
              <w:rPr>
                <w:lang w:val="en-US"/>
              </w:rPr>
              <w:t>mm</w:t>
            </w:r>
            <w:r w:rsidRPr="00CF24C8">
              <w:t>’, ‘</w:t>
            </w:r>
            <w:proofErr w:type="spellStart"/>
            <w:r>
              <w:rPr>
                <w:lang w:val="en-US"/>
              </w:rPr>
              <w:t>dd</w:t>
            </w:r>
            <w:proofErr w:type="spellEnd"/>
            <w:r w:rsidRPr="00CF24C8">
              <w:t>’/’</w:t>
            </w:r>
            <w:r>
              <w:rPr>
                <w:lang w:val="en-US"/>
              </w:rPr>
              <w:t>mm</w:t>
            </w:r>
            <w:r w:rsidRPr="00CF24C8">
              <w:t>’/’</w:t>
            </w:r>
            <w:proofErr w:type="spellStart"/>
            <w:r>
              <w:rPr>
                <w:lang w:val="en-US"/>
              </w:rPr>
              <w:t>yyyy</w:t>
            </w:r>
            <w:proofErr w:type="spellEnd"/>
            <w:r w:rsidRPr="00CF24C8">
              <w:t>’</w:t>
            </w:r>
          </w:p>
        </w:tc>
        <w:tc>
          <w:tcPr>
            <w:tcW w:w="1524" w:type="dxa"/>
          </w:tcPr>
          <w:p w:rsidR="00CF24C8" w:rsidRPr="00CF24C8" w:rsidRDefault="00CF24C8" w:rsidP="008B3395"/>
        </w:tc>
      </w:tr>
      <w:tr w:rsidR="00CF24C8" w:rsidRPr="00AC59B8" w:rsidTr="00CF24C8">
        <w:trPr>
          <w:trHeight w:val="316"/>
        </w:trPr>
        <w:tc>
          <w:tcPr>
            <w:tcW w:w="1737" w:type="dxa"/>
          </w:tcPr>
          <w:p w:rsidR="00CF24C8" w:rsidRDefault="00CF24C8" w:rsidP="00CF24C8">
            <w:r>
              <w:t>Крайний срок выполнения</w:t>
            </w:r>
          </w:p>
        </w:tc>
        <w:tc>
          <w:tcPr>
            <w:tcW w:w="3586" w:type="dxa"/>
            <w:gridSpan w:val="2"/>
          </w:tcPr>
          <w:p w:rsidR="00CF24C8" w:rsidRPr="00AC59B8" w:rsidRDefault="00CF24C8" w:rsidP="008B3395"/>
        </w:tc>
        <w:tc>
          <w:tcPr>
            <w:tcW w:w="9102" w:type="dxa"/>
            <w:gridSpan w:val="2"/>
          </w:tcPr>
          <w:p w:rsidR="00CF24C8" w:rsidRPr="00AC59B8" w:rsidRDefault="00794F17" w:rsidP="008B3395">
            <w:r w:rsidRPr="00B81439">
              <w:t>‘</w:t>
            </w:r>
            <w:r>
              <w:rPr>
                <w:lang w:val="en-US"/>
              </w:rPr>
              <w:t>Task</w:t>
            </w:r>
            <w:r w:rsidRPr="00B81439">
              <w:t>.</w:t>
            </w:r>
            <w:proofErr w:type="spellStart"/>
            <w:r>
              <w:rPr>
                <w:lang w:val="en-US"/>
              </w:rPr>
              <w:t>EndTimeOfExecution</w:t>
            </w:r>
            <w:proofErr w:type="spellEnd"/>
            <w:r w:rsidRPr="00B81439">
              <w:t xml:space="preserve">’, </w:t>
            </w:r>
            <w:r>
              <w:t>формат:</w:t>
            </w:r>
            <w:r w:rsidRPr="00CF24C8">
              <w:t xml:space="preserve"> </w:t>
            </w:r>
            <w:r w:rsidRPr="00B81439">
              <w:t>‘</w:t>
            </w:r>
            <w:proofErr w:type="spellStart"/>
            <w:r>
              <w:rPr>
                <w:lang w:val="en-US"/>
              </w:rPr>
              <w:t>hh</w:t>
            </w:r>
            <w:proofErr w:type="spellEnd"/>
            <w:r w:rsidRPr="00B81439">
              <w:t>’:’</w:t>
            </w:r>
            <w:r>
              <w:rPr>
                <w:lang w:val="en-US"/>
              </w:rPr>
              <w:t>mm</w:t>
            </w:r>
            <w:r w:rsidRPr="00B81439">
              <w:t>’, ‘</w:t>
            </w:r>
            <w:proofErr w:type="spellStart"/>
            <w:r>
              <w:rPr>
                <w:lang w:val="en-US"/>
              </w:rPr>
              <w:t>dd</w:t>
            </w:r>
            <w:proofErr w:type="spellEnd"/>
            <w:r w:rsidRPr="00B81439">
              <w:t>’/’</w:t>
            </w:r>
            <w:r>
              <w:rPr>
                <w:lang w:val="en-US"/>
              </w:rPr>
              <w:t>mm</w:t>
            </w:r>
            <w:r w:rsidRPr="00B81439">
              <w:t>’/’</w:t>
            </w:r>
            <w:proofErr w:type="spellStart"/>
            <w:r>
              <w:rPr>
                <w:lang w:val="en-US"/>
              </w:rPr>
              <w:t>yyyy</w:t>
            </w:r>
            <w:proofErr w:type="spellEnd"/>
            <w:r w:rsidRPr="00B81439">
              <w:t>’</w:t>
            </w:r>
          </w:p>
        </w:tc>
        <w:tc>
          <w:tcPr>
            <w:tcW w:w="1524" w:type="dxa"/>
          </w:tcPr>
          <w:p w:rsidR="00CF24C8" w:rsidRPr="00AC59B8" w:rsidRDefault="00CF24C8" w:rsidP="008B3395"/>
        </w:tc>
      </w:tr>
      <w:tr w:rsidR="00CF24C8" w:rsidRPr="00AC59B8" w:rsidTr="00CF24C8">
        <w:trPr>
          <w:trHeight w:val="316"/>
        </w:trPr>
        <w:tc>
          <w:tcPr>
            <w:tcW w:w="1737" w:type="dxa"/>
          </w:tcPr>
          <w:p w:rsidR="00CF24C8" w:rsidRDefault="00CF24C8" w:rsidP="00CF24C8">
            <w:r>
              <w:t>Время выполнения</w:t>
            </w:r>
          </w:p>
        </w:tc>
        <w:tc>
          <w:tcPr>
            <w:tcW w:w="3586" w:type="dxa"/>
            <w:gridSpan w:val="2"/>
          </w:tcPr>
          <w:p w:rsidR="00CF24C8" w:rsidRPr="00DE1DAD" w:rsidRDefault="00CF24C8" w:rsidP="00CF24C8"/>
        </w:tc>
        <w:tc>
          <w:tcPr>
            <w:tcW w:w="9102" w:type="dxa"/>
            <w:gridSpan w:val="2"/>
          </w:tcPr>
          <w:p w:rsidR="00CF24C8" w:rsidRPr="00AC59B8" w:rsidRDefault="00794F17" w:rsidP="008B3395">
            <w:r w:rsidRPr="00B81439">
              <w:t>‘</w:t>
            </w:r>
            <w:r>
              <w:rPr>
                <w:lang w:val="en-US"/>
              </w:rPr>
              <w:t>Task</w:t>
            </w:r>
            <w:r w:rsidRPr="00B81439">
              <w:t>.</w:t>
            </w:r>
            <w:proofErr w:type="spellStart"/>
            <w:r>
              <w:rPr>
                <w:lang w:val="en-US"/>
              </w:rPr>
              <w:t>TimeOfExecution</w:t>
            </w:r>
            <w:proofErr w:type="spellEnd"/>
            <w:r w:rsidRPr="00B81439">
              <w:t>’, ‘</w:t>
            </w:r>
            <w:proofErr w:type="spellStart"/>
            <w:r>
              <w:rPr>
                <w:lang w:val="en-US"/>
              </w:rPr>
              <w:t>hh</w:t>
            </w:r>
            <w:proofErr w:type="spellEnd"/>
            <w:r w:rsidRPr="00B81439">
              <w:t>’:’</w:t>
            </w:r>
            <w:r>
              <w:rPr>
                <w:lang w:val="en-US"/>
              </w:rPr>
              <w:t>mm</w:t>
            </w:r>
            <w:r w:rsidRPr="00B81439">
              <w:t>’, ‘</w:t>
            </w:r>
            <w:proofErr w:type="spellStart"/>
            <w:r>
              <w:rPr>
                <w:lang w:val="en-US"/>
              </w:rPr>
              <w:t>dd</w:t>
            </w:r>
            <w:proofErr w:type="spellEnd"/>
            <w:r w:rsidRPr="00B81439">
              <w:t>’/’</w:t>
            </w:r>
            <w:r>
              <w:rPr>
                <w:lang w:val="en-US"/>
              </w:rPr>
              <w:t>mm</w:t>
            </w:r>
            <w:r w:rsidRPr="00B81439">
              <w:t>’/’</w:t>
            </w:r>
            <w:proofErr w:type="spellStart"/>
            <w:r>
              <w:rPr>
                <w:lang w:val="en-US"/>
              </w:rPr>
              <w:t>yyyy</w:t>
            </w:r>
            <w:proofErr w:type="spellEnd"/>
            <w:r w:rsidRPr="00B81439">
              <w:t>’</w:t>
            </w:r>
          </w:p>
        </w:tc>
        <w:tc>
          <w:tcPr>
            <w:tcW w:w="1524" w:type="dxa"/>
          </w:tcPr>
          <w:p w:rsidR="00CF24C8" w:rsidRPr="00AC59B8" w:rsidRDefault="00CF24C8" w:rsidP="008B3395"/>
        </w:tc>
      </w:tr>
      <w:tr w:rsidR="00CF24C8" w:rsidRPr="00AC59B8" w:rsidTr="00CF24C8">
        <w:trPr>
          <w:trHeight w:val="316"/>
        </w:trPr>
        <w:tc>
          <w:tcPr>
            <w:tcW w:w="1737" w:type="dxa"/>
          </w:tcPr>
          <w:p w:rsidR="00CF24C8" w:rsidRPr="00DE1DAD" w:rsidRDefault="00CF24C8" w:rsidP="00CF24C8">
            <w:r>
              <w:t>Инициатор</w:t>
            </w:r>
          </w:p>
        </w:tc>
        <w:tc>
          <w:tcPr>
            <w:tcW w:w="3586" w:type="dxa"/>
            <w:gridSpan w:val="2"/>
          </w:tcPr>
          <w:p w:rsidR="00CF24C8" w:rsidRPr="00AC59B8" w:rsidRDefault="00CF24C8" w:rsidP="00AC59B8"/>
        </w:tc>
        <w:tc>
          <w:tcPr>
            <w:tcW w:w="9102" w:type="dxa"/>
            <w:gridSpan w:val="2"/>
          </w:tcPr>
          <w:p w:rsidR="00CF24C8" w:rsidRPr="00AC59B8" w:rsidRDefault="00CF24C8" w:rsidP="008B3395"/>
        </w:tc>
        <w:tc>
          <w:tcPr>
            <w:tcW w:w="1524" w:type="dxa"/>
          </w:tcPr>
          <w:p w:rsidR="00CF24C8" w:rsidRPr="00AC59B8" w:rsidRDefault="00CF24C8" w:rsidP="008B3395"/>
        </w:tc>
      </w:tr>
      <w:tr w:rsidR="00CF24C8" w:rsidTr="00CF24C8">
        <w:trPr>
          <w:trHeight w:val="316"/>
        </w:trPr>
        <w:tc>
          <w:tcPr>
            <w:tcW w:w="1737" w:type="dxa"/>
          </w:tcPr>
          <w:p w:rsidR="00CF24C8" w:rsidRDefault="00CF24C8" w:rsidP="00CF24C8">
            <w:r w:rsidRPr="00DE1DAD">
              <w:t>Должность:</w:t>
            </w:r>
          </w:p>
        </w:tc>
        <w:tc>
          <w:tcPr>
            <w:tcW w:w="3586" w:type="dxa"/>
            <w:gridSpan w:val="2"/>
          </w:tcPr>
          <w:p w:rsidR="00CF24C8" w:rsidRPr="00DE1DAD" w:rsidRDefault="00CF24C8" w:rsidP="00CF24C8"/>
        </w:tc>
        <w:tc>
          <w:tcPr>
            <w:tcW w:w="9102" w:type="dxa"/>
            <w:gridSpan w:val="2"/>
          </w:tcPr>
          <w:p w:rsidR="00CF24C8" w:rsidRPr="00794F17" w:rsidRDefault="00794F17" w:rsidP="008B3395">
            <w:pPr>
              <w:rPr>
                <w:lang w:val="en-US"/>
              </w:rPr>
            </w:pPr>
            <w:r>
              <w:rPr>
                <w:lang w:val="en-US"/>
              </w:rPr>
              <w:t>‘</w:t>
            </w:r>
            <w:proofErr w:type="spellStart"/>
            <w:r>
              <w:rPr>
                <w:lang w:val="en-US"/>
              </w:rPr>
              <w:t>Task.Creator.UserGroup</w:t>
            </w:r>
            <w:proofErr w:type="spellEnd"/>
            <w:r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CF24C8" w:rsidRPr="00327F78" w:rsidRDefault="00CF24C8" w:rsidP="008B3395"/>
        </w:tc>
      </w:tr>
      <w:tr w:rsidR="00794F17" w:rsidTr="00CF24C8">
        <w:trPr>
          <w:trHeight w:val="316"/>
        </w:trPr>
        <w:tc>
          <w:tcPr>
            <w:tcW w:w="1737" w:type="dxa"/>
          </w:tcPr>
          <w:p w:rsidR="00794F17" w:rsidRPr="00794F17" w:rsidRDefault="00794F17" w:rsidP="00CF24C8">
            <w:r>
              <w:t xml:space="preserve">ФИО: </w:t>
            </w:r>
          </w:p>
        </w:tc>
        <w:tc>
          <w:tcPr>
            <w:tcW w:w="3586" w:type="dxa"/>
            <w:gridSpan w:val="2"/>
          </w:tcPr>
          <w:p w:rsidR="00794F17" w:rsidRPr="00DE1DAD" w:rsidRDefault="00794F17" w:rsidP="00CF24C8"/>
        </w:tc>
        <w:tc>
          <w:tcPr>
            <w:tcW w:w="9102" w:type="dxa"/>
            <w:gridSpan w:val="2"/>
          </w:tcPr>
          <w:p w:rsidR="00794F17" w:rsidRPr="00794F17" w:rsidRDefault="00794F17" w:rsidP="008B339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Task.Creator.User</w:t>
            </w:r>
            <w:proofErr w:type="spellEnd"/>
            <w:r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794F17" w:rsidRPr="00327F78" w:rsidRDefault="00794F17" w:rsidP="008B3395"/>
        </w:tc>
      </w:tr>
      <w:tr w:rsidR="00794F17" w:rsidTr="00CF24C8">
        <w:trPr>
          <w:trHeight w:val="316"/>
        </w:trPr>
        <w:tc>
          <w:tcPr>
            <w:tcW w:w="1737" w:type="dxa"/>
          </w:tcPr>
          <w:p w:rsidR="00794F17" w:rsidRDefault="00794F17" w:rsidP="003D5DDB">
            <w:r>
              <w:t>Исполнители</w:t>
            </w:r>
          </w:p>
        </w:tc>
        <w:tc>
          <w:tcPr>
            <w:tcW w:w="3586" w:type="dxa"/>
            <w:gridSpan w:val="2"/>
          </w:tcPr>
          <w:p w:rsidR="00794F17" w:rsidRDefault="00794F17" w:rsidP="003D5DDB"/>
        </w:tc>
        <w:tc>
          <w:tcPr>
            <w:tcW w:w="9102" w:type="dxa"/>
            <w:gridSpan w:val="2"/>
          </w:tcPr>
          <w:p w:rsidR="00794F17" w:rsidRDefault="00794F17" w:rsidP="003D5DDB"/>
        </w:tc>
        <w:tc>
          <w:tcPr>
            <w:tcW w:w="1524" w:type="dxa"/>
          </w:tcPr>
          <w:p w:rsidR="00794F17" w:rsidRDefault="00794F17" w:rsidP="003D5DDB"/>
        </w:tc>
      </w:tr>
      <w:tr w:rsidR="00794F17" w:rsidTr="00CF24C8">
        <w:trPr>
          <w:trHeight w:val="316"/>
        </w:trPr>
        <w:tc>
          <w:tcPr>
            <w:tcW w:w="1737" w:type="dxa"/>
          </w:tcPr>
          <w:p w:rsidR="00794F17" w:rsidRDefault="00794F17" w:rsidP="003D5DDB">
            <w:r w:rsidRPr="00DE1DAD">
              <w:t>Должность:</w:t>
            </w:r>
          </w:p>
        </w:tc>
        <w:tc>
          <w:tcPr>
            <w:tcW w:w="3586" w:type="dxa"/>
            <w:gridSpan w:val="2"/>
          </w:tcPr>
          <w:p w:rsidR="00794F17" w:rsidRPr="00DE1DAD" w:rsidRDefault="00794F17" w:rsidP="003D5DDB"/>
        </w:tc>
        <w:tc>
          <w:tcPr>
            <w:tcW w:w="9102" w:type="dxa"/>
            <w:gridSpan w:val="2"/>
          </w:tcPr>
          <w:p w:rsidR="00794F17" w:rsidRPr="00794F17" w:rsidRDefault="00794F17" w:rsidP="003D5DDB">
            <w:pPr>
              <w:rPr>
                <w:lang w:val="en-US"/>
              </w:rPr>
            </w:pPr>
            <w:r>
              <w:rPr>
                <w:lang w:val="en-US"/>
              </w:rPr>
              <w:t>‘</w:t>
            </w:r>
            <w:proofErr w:type="spellStart"/>
            <w:r>
              <w:rPr>
                <w:lang w:val="en-US"/>
              </w:rPr>
              <w:t>Task.Execu</w:t>
            </w:r>
            <w:r>
              <w:rPr>
                <w:lang w:val="en-US"/>
              </w:rPr>
              <w:t>tor.UserGroup</w:t>
            </w:r>
            <w:proofErr w:type="spellEnd"/>
            <w:r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794F17" w:rsidRDefault="00794F17" w:rsidP="003D5DDB"/>
        </w:tc>
      </w:tr>
      <w:tr w:rsidR="00794F17" w:rsidTr="00CF24C8">
        <w:trPr>
          <w:trHeight w:val="316"/>
        </w:trPr>
        <w:tc>
          <w:tcPr>
            <w:tcW w:w="1737" w:type="dxa"/>
          </w:tcPr>
          <w:p w:rsidR="00794F17" w:rsidRPr="00794F17" w:rsidRDefault="00794F17" w:rsidP="003D5DDB">
            <w:r>
              <w:t xml:space="preserve">ФИО: </w:t>
            </w:r>
          </w:p>
        </w:tc>
        <w:tc>
          <w:tcPr>
            <w:tcW w:w="3586" w:type="dxa"/>
            <w:gridSpan w:val="2"/>
          </w:tcPr>
          <w:p w:rsidR="00794F17" w:rsidRPr="00DE1DAD" w:rsidRDefault="00794F17" w:rsidP="003D5DDB"/>
        </w:tc>
        <w:tc>
          <w:tcPr>
            <w:tcW w:w="9102" w:type="dxa"/>
            <w:gridSpan w:val="2"/>
          </w:tcPr>
          <w:p w:rsidR="00794F17" w:rsidRPr="00794F17" w:rsidRDefault="00794F17" w:rsidP="003D5DDB">
            <w:pPr>
              <w:rPr>
                <w:lang w:val="en-US"/>
              </w:rPr>
            </w:pPr>
            <w:r>
              <w:rPr>
                <w:lang w:val="en-US"/>
              </w:rPr>
              <w:t>Task.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Execu</w:t>
            </w:r>
            <w:r>
              <w:rPr>
                <w:lang w:val="en-US"/>
              </w:rPr>
              <w:t>tor.User</w:t>
            </w:r>
            <w:proofErr w:type="spellEnd"/>
            <w:r>
              <w:rPr>
                <w:lang w:val="en-US"/>
              </w:rPr>
              <w:t>’</w:t>
            </w:r>
          </w:p>
        </w:tc>
        <w:tc>
          <w:tcPr>
            <w:tcW w:w="1524" w:type="dxa"/>
          </w:tcPr>
          <w:p w:rsidR="00794F17" w:rsidRDefault="00794F17" w:rsidP="003D5DDB"/>
        </w:tc>
      </w:tr>
      <w:tr w:rsidR="00794F17" w:rsidTr="00411B29">
        <w:trPr>
          <w:trHeight w:val="316"/>
        </w:trPr>
        <w:tc>
          <w:tcPr>
            <w:tcW w:w="15949" w:type="dxa"/>
            <w:gridSpan w:val="6"/>
            <w:tcBorders>
              <w:bottom w:val="single" w:sz="4" w:space="0" w:color="auto"/>
            </w:tcBorders>
            <w:shd w:val="clear" w:color="auto" w:fill="E0E0E0"/>
          </w:tcPr>
          <w:p w:rsidR="00794F17" w:rsidRDefault="00794F17" w:rsidP="00CF24C8"/>
        </w:tc>
      </w:tr>
      <w:tr w:rsidR="00794F17" w:rsidTr="00CF24C8">
        <w:trPr>
          <w:trHeight w:val="327"/>
        </w:trPr>
        <w:tc>
          <w:tcPr>
            <w:tcW w:w="1737" w:type="dxa"/>
            <w:shd w:val="clear" w:color="auto" w:fill="D9F1FF"/>
          </w:tcPr>
          <w:p w:rsidR="00794F17" w:rsidRPr="00B70B44" w:rsidRDefault="00794F17" w:rsidP="00CF24C8">
            <w:pPr>
              <w:rPr>
                <w:b/>
              </w:rPr>
            </w:pPr>
          </w:p>
        </w:tc>
        <w:tc>
          <w:tcPr>
            <w:tcW w:w="3586" w:type="dxa"/>
            <w:gridSpan w:val="2"/>
            <w:shd w:val="clear" w:color="auto" w:fill="D9F1FF"/>
          </w:tcPr>
          <w:p w:rsidR="00794F17" w:rsidRDefault="00794F17" w:rsidP="00CF24C8"/>
        </w:tc>
        <w:tc>
          <w:tcPr>
            <w:tcW w:w="10626" w:type="dxa"/>
            <w:gridSpan w:val="3"/>
            <w:shd w:val="clear" w:color="auto" w:fill="D9F1FF"/>
          </w:tcPr>
          <w:p w:rsidR="00794F17" w:rsidRDefault="00794F17" w:rsidP="002A76C5">
            <w:r>
              <w:t>Формула или значение</w:t>
            </w:r>
          </w:p>
        </w:tc>
      </w:tr>
      <w:tr w:rsidR="00794F17" w:rsidRPr="00AC59B8" w:rsidTr="00CF24C8">
        <w:trPr>
          <w:trHeight w:val="316"/>
        </w:trPr>
        <w:tc>
          <w:tcPr>
            <w:tcW w:w="1737" w:type="dxa"/>
          </w:tcPr>
          <w:p w:rsidR="00794F17" w:rsidRDefault="00794F17" w:rsidP="00CF24C8"/>
        </w:tc>
        <w:tc>
          <w:tcPr>
            <w:tcW w:w="3586" w:type="dxa"/>
            <w:gridSpan w:val="2"/>
          </w:tcPr>
          <w:p w:rsidR="00794F17" w:rsidRPr="00AC59B8" w:rsidRDefault="00794F17" w:rsidP="002A76C5"/>
        </w:tc>
        <w:tc>
          <w:tcPr>
            <w:tcW w:w="10626" w:type="dxa"/>
            <w:gridSpan w:val="3"/>
          </w:tcPr>
          <w:p w:rsidR="00794F17" w:rsidRPr="00AC59B8" w:rsidRDefault="00794F17" w:rsidP="002A76C5"/>
        </w:tc>
      </w:tr>
      <w:tr w:rsidR="00794F17" w:rsidRPr="00AC59B8" w:rsidTr="00CF24C8">
        <w:trPr>
          <w:trHeight w:val="316"/>
        </w:trPr>
        <w:tc>
          <w:tcPr>
            <w:tcW w:w="1737" w:type="dxa"/>
          </w:tcPr>
          <w:p w:rsidR="00794F17" w:rsidRDefault="00794F17" w:rsidP="00CF24C8"/>
        </w:tc>
        <w:tc>
          <w:tcPr>
            <w:tcW w:w="3586" w:type="dxa"/>
            <w:gridSpan w:val="2"/>
          </w:tcPr>
          <w:p w:rsidR="00794F17" w:rsidRPr="00AC59B8" w:rsidRDefault="00794F17" w:rsidP="002A76C5"/>
        </w:tc>
        <w:tc>
          <w:tcPr>
            <w:tcW w:w="10626" w:type="dxa"/>
            <w:gridSpan w:val="3"/>
          </w:tcPr>
          <w:p w:rsidR="00794F17" w:rsidRPr="00AC59B8" w:rsidRDefault="00794F17" w:rsidP="002A76C5"/>
        </w:tc>
      </w:tr>
      <w:tr w:rsidR="00794F17" w:rsidRPr="00AC59B8" w:rsidTr="00CF24C8">
        <w:trPr>
          <w:trHeight w:val="316"/>
        </w:trPr>
        <w:tc>
          <w:tcPr>
            <w:tcW w:w="1737" w:type="dxa"/>
          </w:tcPr>
          <w:p w:rsidR="00794F17" w:rsidRPr="00AC59B8" w:rsidRDefault="00794F17" w:rsidP="002A76C5"/>
        </w:tc>
        <w:tc>
          <w:tcPr>
            <w:tcW w:w="3586" w:type="dxa"/>
            <w:gridSpan w:val="2"/>
          </w:tcPr>
          <w:p w:rsidR="00794F17" w:rsidRPr="00AC59B8" w:rsidRDefault="00794F17" w:rsidP="002A76C5"/>
        </w:tc>
        <w:tc>
          <w:tcPr>
            <w:tcW w:w="10626" w:type="dxa"/>
            <w:gridSpan w:val="3"/>
          </w:tcPr>
          <w:p w:rsidR="00794F17" w:rsidRPr="00AC59B8" w:rsidRDefault="00794F17" w:rsidP="002A76C5"/>
        </w:tc>
      </w:tr>
      <w:tr w:rsidR="00794F17" w:rsidRPr="00AC59B8" w:rsidTr="00CF24C8">
        <w:trPr>
          <w:trHeight w:val="316"/>
        </w:trPr>
        <w:tc>
          <w:tcPr>
            <w:tcW w:w="1737" w:type="dxa"/>
          </w:tcPr>
          <w:p w:rsidR="00794F17" w:rsidRPr="00AC59B8" w:rsidRDefault="00794F17" w:rsidP="002A76C5"/>
        </w:tc>
        <w:tc>
          <w:tcPr>
            <w:tcW w:w="3586" w:type="dxa"/>
            <w:gridSpan w:val="2"/>
          </w:tcPr>
          <w:p w:rsidR="00794F17" w:rsidRPr="00AC59B8" w:rsidRDefault="00794F17" w:rsidP="002A76C5"/>
        </w:tc>
        <w:tc>
          <w:tcPr>
            <w:tcW w:w="10626" w:type="dxa"/>
            <w:gridSpan w:val="3"/>
          </w:tcPr>
          <w:p w:rsidR="00794F17" w:rsidRPr="00AC59B8" w:rsidRDefault="00794F17" w:rsidP="002A76C5"/>
        </w:tc>
      </w:tr>
      <w:tr w:rsidR="00794F17" w:rsidRPr="00AC59B8" w:rsidTr="00CF24C8">
        <w:trPr>
          <w:trHeight w:val="316"/>
        </w:trPr>
        <w:tc>
          <w:tcPr>
            <w:tcW w:w="1737" w:type="dxa"/>
          </w:tcPr>
          <w:p w:rsidR="00794F17" w:rsidRPr="00AC59B8" w:rsidRDefault="00794F17" w:rsidP="002A76C5"/>
        </w:tc>
        <w:tc>
          <w:tcPr>
            <w:tcW w:w="3586" w:type="dxa"/>
            <w:gridSpan w:val="2"/>
          </w:tcPr>
          <w:p w:rsidR="00794F17" w:rsidRPr="00AC59B8" w:rsidRDefault="00794F17" w:rsidP="002A76C5"/>
        </w:tc>
        <w:tc>
          <w:tcPr>
            <w:tcW w:w="10626" w:type="dxa"/>
            <w:gridSpan w:val="3"/>
          </w:tcPr>
          <w:p w:rsidR="00794F17" w:rsidRPr="00AC59B8" w:rsidRDefault="00794F17" w:rsidP="002A76C5"/>
        </w:tc>
      </w:tr>
      <w:tr w:rsidR="00794F17" w:rsidRPr="00AC59B8" w:rsidTr="00CF24C8">
        <w:trPr>
          <w:trHeight w:val="316"/>
        </w:trPr>
        <w:tc>
          <w:tcPr>
            <w:tcW w:w="1737" w:type="dxa"/>
          </w:tcPr>
          <w:p w:rsidR="00794F17" w:rsidRPr="00AC59B8" w:rsidRDefault="00794F17" w:rsidP="002A76C5"/>
        </w:tc>
        <w:tc>
          <w:tcPr>
            <w:tcW w:w="3586" w:type="dxa"/>
            <w:gridSpan w:val="2"/>
          </w:tcPr>
          <w:p w:rsidR="00794F17" w:rsidRPr="00AC59B8" w:rsidRDefault="00794F17" w:rsidP="002A76C5"/>
        </w:tc>
        <w:tc>
          <w:tcPr>
            <w:tcW w:w="10626" w:type="dxa"/>
            <w:gridSpan w:val="3"/>
          </w:tcPr>
          <w:p w:rsidR="00794F17" w:rsidRPr="00AC59B8" w:rsidRDefault="00794F17" w:rsidP="002A76C5"/>
        </w:tc>
      </w:tr>
      <w:tr w:rsidR="00794F17" w:rsidRPr="00AC59B8" w:rsidTr="00CF24C8">
        <w:trPr>
          <w:trHeight w:val="316"/>
        </w:trPr>
        <w:tc>
          <w:tcPr>
            <w:tcW w:w="1737" w:type="dxa"/>
          </w:tcPr>
          <w:p w:rsidR="00794F17" w:rsidRPr="00AC59B8" w:rsidRDefault="00794F17" w:rsidP="002A76C5"/>
        </w:tc>
        <w:tc>
          <w:tcPr>
            <w:tcW w:w="3586" w:type="dxa"/>
            <w:gridSpan w:val="2"/>
          </w:tcPr>
          <w:p w:rsidR="00794F17" w:rsidRPr="00AC59B8" w:rsidRDefault="00794F17" w:rsidP="002A76C5"/>
        </w:tc>
        <w:tc>
          <w:tcPr>
            <w:tcW w:w="10626" w:type="dxa"/>
            <w:gridSpan w:val="3"/>
          </w:tcPr>
          <w:p w:rsidR="00794F17" w:rsidRPr="00AC59B8" w:rsidRDefault="00794F17" w:rsidP="002A76C5"/>
        </w:tc>
      </w:tr>
      <w:tr w:rsidR="00794F17" w:rsidTr="00CF24C8">
        <w:trPr>
          <w:trHeight w:val="316"/>
        </w:trPr>
        <w:tc>
          <w:tcPr>
            <w:tcW w:w="1737" w:type="dxa"/>
          </w:tcPr>
          <w:p w:rsidR="00794F17" w:rsidRDefault="00794F17" w:rsidP="002A76C5"/>
        </w:tc>
        <w:tc>
          <w:tcPr>
            <w:tcW w:w="3586" w:type="dxa"/>
            <w:gridSpan w:val="2"/>
          </w:tcPr>
          <w:p w:rsidR="00794F17" w:rsidRPr="00327F78" w:rsidRDefault="00794F17" w:rsidP="002A76C5"/>
        </w:tc>
        <w:tc>
          <w:tcPr>
            <w:tcW w:w="10626" w:type="dxa"/>
            <w:gridSpan w:val="3"/>
          </w:tcPr>
          <w:p w:rsidR="00794F17" w:rsidRPr="00327F78" w:rsidRDefault="00794F17" w:rsidP="002A76C5"/>
        </w:tc>
      </w:tr>
      <w:tr w:rsidR="00794F17" w:rsidTr="00CF24C8">
        <w:trPr>
          <w:trHeight w:val="316"/>
        </w:trPr>
        <w:tc>
          <w:tcPr>
            <w:tcW w:w="1737" w:type="dxa"/>
          </w:tcPr>
          <w:p w:rsidR="00794F17" w:rsidRDefault="00794F17" w:rsidP="00BF0B2B"/>
        </w:tc>
        <w:tc>
          <w:tcPr>
            <w:tcW w:w="3586" w:type="dxa"/>
            <w:gridSpan w:val="2"/>
          </w:tcPr>
          <w:p w:rsidR="00794F17" w:rsidRPr="00327F78" w:rsidRDefault="00794F17" w:rsidP="00BF0B2B"/>
        </w:tc>
        <w:tc>
          <w:tcPr>
            <w:tcW w:w="10626" w:type="dxa"/>
            <w:gridSpan w:val="3"/>
          </w:tcPr>
          <w:p w:rsidR="00794F17" w:rsidRPr="00327F78" w:rsidRDefault="00794F17" w:rsidP="00BF0B2B"/>
        </w:tc>
      </w:tr>
    </w:tbl>
    <w:p w:rsidR="00BF0B2B" w:rsidRDefault="00BF0B2B"/>
    <w:sectPr w:rsidR="00BF0B2B" w:rsidSect="008B339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B42C8"/>
    <w:multiLevelType w:val="multilevel"/>
    <w:tmpl w:val="2F3435CC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attachedTemplate r:id="rId1"/>
  <w:stylePaneFormatFilter w:val="3F01"/>
  <w:defaultTabStop w:val="708"/>
  <w:characterSpacingControl w:val="doNotCompress"/>
  <w:compat/>
  <w:rsids>
    <w:rsidRoot w:val="008B6058"/>
    <w:rsid w:val="000C24BD"/>
    <w:rsid w:val="001A0603"/>
    <w:rsid w:val="001A6589"/>
    <w:rsid w:val="00236854"/>
    <w:rsid w:val="002A76C5"/>
    <w:rsid w:val="00411B29"/>
    <w:rsid w:val="00455375"/>
    <w:rsid w:val="005D2FB7"/>
    <w:rsid w:val="00631AD6"/>
    <w:rsid w:val="00671C66"/>
    <w:rsid w:val="00794F17"/>
    <w:rsid w:val="007A43B1"/>
    <w:rsid w:val="00863261"/>
    <w:rsid w:val="008B3395"/>
    <w:rsid w:val="008B6058"/>
    <w:rsid w:val="0099507E"/>
    <w:rsid w:val="00A0426B"/>
    <w:rsid w:val="00A755B6"/>
    <w:rsid w:val="00A82925"/>
    <w:rsid w:val="00AC59B8"/>
    <w:rsid w:val="00AE654D"/>
    <w:rsid w:val="00BF0B2B"/>
    <w:rsid w:val="00CD5881"/>
    <w:rsid w:val="00CF24C8"/>
    <w:rsid w:val="00D418F2"/>
    <w:rsid w:val="00DD6EF0"/>
    <w:rsid w:val="00E65AF3"/>
    <w:rsid w:val="00EB5623"/>
    <w:rsid w:val="00EB6FA9"/>
    <w:rsid w:val="00F1106C"/>
    <w:rsid w:val="00F87D4B"/>
    <w:rsid w:val="00F93D98"/>
    <w:rsid w:val="00FF4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D2FB7"/>
    <w:rPr>
      <w:sz w:val="24"/>
      <w:szCs w:val="24"/>
    </w:rPr>
  </w:style>
  <w:style w:type="paragraph" w:styleId="1">
    <w:name w:val="heading 1"/>
    <w:basedOn w:val="a0"/>
    <w:next w:val="a0"/>
    <w:qFormat/>
    <w:rsid w:val="005D2FB7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0"/>
    <w:next w:val="a0"/>
    <w:qFormat/>
    <w:rsid w:val="005D2FB7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5D2FB7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5D2FB7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5D2FB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qFormat/>
    <w:rsid w:val="005D2FB7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0"/>
    <w:next w:val="a0"/>
    <w:qFormat/>
    <w:rsid w:val="005D2FB7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qFormat/>
    <w:rsid w:val="005D2FB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5D2F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Отчет"/>
    <w:basedOn w:val="a0"/>
    <w:rsid w:val="005D2FB7"/>
    <w:pPr>
      <w:numPr>
        <w:ilvl w:val="1"/>
        <w:numId w:val="1"/>
      </w:numPr>
      <w:jc w:val="center"/>
    </w:pPr>
    <w:rPr>
      <w:b/>
      <w:color w:val="FFFFFF"/>
      <w:sz w:val="28"/>
      <w:szCs w:val="28"/>
    </w:rPr>
  </w:style>
  <w:style w:type="paragraph" w:styleId="a5">
    <w:name w:val="Balloon Text"/>
    <w:basedOn w:val="a0"/>
    <w:link w:val="a6"/>
    <w:rsid w:val="0099507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rsid w:val="009950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mizaev\LOCALS~1\Temp\&#1064;&#1072;&#1073;&#1083;&#1086;&#1085;%20&#1086;&#1090;&#1095;&#1077;&#1090;&#1086;&#1074;-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ECAAD-9923-4A05-9F8F-3711D809E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отчетов-1</Template>
  <TotalTime>151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Шаблон отчетов</vt:lpstr>
    </vt:vector>
  </TitlesOfParts>
  <Company>НКТ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отчетов</dc:title>
  <dc:subject/>
  <dc:creator>Армизаев Константин</dc:creator>
  <cp:keywords/>
  <dc:description/>
  <cp:lastModifiedBy>Армизаев Константин</cp:lastModifiedBy>
  <cp:revision>1</cp:revision>
  <dcterms:created xsi:type="dcterms:W3CDTF">2011-10-07T05:37:00Z</dcterms:created>
  <dcterms:modified xsi:type="dcterms:W3CDTF">2011-10-07T11:23:00Z</dcterms:modified>
</cp:coreProperties>
</file>